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B5730" w14:textId="77777777"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14:paraId="3E9C94AB" w14:textId="77777777"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14:paraId="180041DC" w14:textId="77777777" w:rsidR="00D31931" w:rsidRPr="001F158D" w:rsidRDefault="00D31931">
      <w:pPr>
        <w:pStyle w:val="a3"/>
        <w:rPr>
          <w:spacing w:val="0"/>
        </w:rPr>
      </w:pPr>
    </w:p>
    <w:p w14:paraId="5CEB515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14:paraId="4A9B53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14:paraId="43D8EBF3" w14:textId="77777777" w:rsidR="00D31931" w:rsidRPr="001F158D" w:rsidRDefault="00D31931">
      <w:pPr>
        <w:pStyle w:val="a3"/>
        <w:rPr>
          <w:spacing w:val="0"/>
        </w:rPr>
      </w:pPr>
    </w:p>
    <w:p w14:paraId="73E09DB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="00A83A6B">
        <w:rPr>
          <w:rFonts w:ascii="ＭＳ 明朝" w:hAnsi="ＭＳ 明朝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14:paraId="0B0F90E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</w:t>
      </w:r>
      <w:r w:rsidR="00275A5B">
        <w:rPr>
          <w:rFonts w:ascii="ＭＳ 明朝" w:hAnsi="ＭＳ 明朝" w:hint="eastAsia"/>
        </w:rPr>
        <w:t xml:space="preserve">　</w:t>
      </w:r>
      <w:r w:rsidRPr="001F158D">
        <w:rPr>
          <w:rFonts w:ascii="ＭＳ 明朝" w:hAnsi="ＭＳ 明朝" w:hint="eastAsia"/>
        </w:rPr>
        <w:t xml:space="preserve">　</w:t>
      </w:r>
      <w:r w:rsidR="00275A5B">
        <w:rPr>
          <w:rFonts w:ascii="ＭＳ 明朝" w:hAnsi="ＭＳ 明朝" w:hint="eastAsia"/>
        </w:rPr>
        <w:t xml:space="preserve">　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14:paraId="6F35FD73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73B41D" wp14:editId="6CD1A07D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37630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hG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EeamEY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4106C117" wp14:editId="3B2A5590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7F5F7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N7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EDDg3s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14:paraId="05490C55" w14:textId="77777777" w:rsidR="00D31931" w:rsidRPr="001F158D" w:rsidRDefault="00D31931">
      <w:pPr>
        <w:pStyle w:val="a3"/>
        <w:rPr>
          <w:spacing w:val="0"/>
        </w:rPr>
      </w:pPr>
    </w:p>
    <w:p w14:paraId="5E6ACD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14:paraId="425C8EA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14:paraId="73D9CD92" w14:textId="77777777" w:rsidR="00D31931" w:rsidRPr="001F158D" w:rsidRDefault="00D31931">
      <w:pPr>
        <w:pStyle w:val="a3"/>
        <w:rPr>
          <w:spacing w:val="0"/>
        </w:rPr>
      </w:pPr>
    </w:p>
    <w:p w14:paraId="05B054A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</w:t>
      </w:r>
      <w:r w:rsidR="00A83A6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14:paraId="58AB37E5" w14:textId="77777777"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14:paraId="3B8C27C1" w14:textId="77777777" w:rsidR="004D177B" w:rsidRPr="001F158D" w:rsidRDefault="007B652E">
      <w:pPr>
        <w:pStyle w:val="a3"/>
        <w:rPr>
          <w:spacing w:val="0"/>
        </w:rPr>
      </w:pP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2156B8" wp14:editId="3408AFC7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81546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uT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Ac1uT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C4474" wp14:editId="24EAE3D8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EF874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3B8E5F5F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C447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">
                <v:textbox inset="5.85pt,2.05mm,5.85pt,.7pt">
                  <w:txbxContent>
                    <w:p w14:paraId="67FEF874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3B8E5F5F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DEF9B" w14:textId="77777777" w:rsidR="004D177B" w:rsidRPr="001F158D" w:rsidRDefault="007B652E" w:rsidP="004D177B">
      <w:pPr>
        <w:pStyle w:val="a3"/>
        <w:rPr>
          <w:spacing w:val="0"/>
        </w:rPr>
      </w:pPr>
      <w:r w:rsidRPr="001F158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396CE" wp14:editId="702D45A8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AB54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396CE" id="Text Box 30" o:spid="_x0000_s1027" type="#_x0000_t202" style="position:absolute;left:0;text-align:left;margin-left:366.5pt;margin-top:.8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" filled="f" stroked="f">
                <v:textbox inset="5.85pt,.7pt,5.85pt,.7pt">
                  <w:txbxContent>
                    <w:p w14:paraId="35A8AB54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</w:t>
      </w:r>
      <w:r w:rsidR="00A83A6B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cs="Times New Roman" w:hint="eastAsia"/>
          <w:spacing w:val="-1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14:paraId="7F3DD4A3" w14:textId="77777777" w:rsidR="004D177B" w:rsidRPr="001F158D" w:rsidRDefault="007B652E" w:rsidP="004D177B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D642A8" wp14:editId="1DC7EDFE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0BBB3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642A8" id="Text Box 32" o:spid="_x0000_s1028" type="#_x0000_t202" style="position:absolute;left:0;text-align:left;margin-left:365.45pt;margin-top:1.7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" filled="f" stroked="f">
                <v:textbox inset="5.85pt,.7pt,5.85pt,.7pt">
                  <w:txbxContent>
                    <w:p w14:paraId="77B0BBB3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A83A6B">
        <w:rPr>
          <w:rFonts w:cs="Times New Roman" w:hint="eastAsia"/>
          <w:spacing w:val="-1"/>
        </w:rPr>
        <w:t xml:space="preserve">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14:paraId="02136E6D" w14:textId="77777777" w:rsidR="00F67D8A" w:rsidRPr="00A83A6B" w:rsidRDefault="007B652E">
      <w:pPr>
        <w:pStyle w:val="a3"/>
        <w:rPr>
          <w:rFonts w:ascii="ＭＳ 明朝" w:hAnsi="ＭＳ 明朝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A01DD47" wp14:editId="5492A284">
                <wp:simplePos x="0" y="0"/>
                <wp:positionH relativeFrom="column">
                  <wp:posOffset>1139190</wp:posOffset>
                </wp:positionH>
                <wp:positionV relativeFrom="paragraph">
                  <wp:posOffset>3175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10116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.25pt" to="218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" o:allowincell="f" strokeweight=".5pt"/>
            </w:pict>
          </mc:Fallback>
        </mc:AlternateContent>
      </w:r>
    </w:p>
    <w:p w14:paraId="3E7FECC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14:paraId="4CABED2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14:paraId="7AB5037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187184DC" wp14:editId="5602BCC5">
                <wp:simplePos x="0" y="0"/>
                <wp:positionH relativeFrom="column">
                  <wp:posOffset>2128520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01A64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6pt,.25pt" to="2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Ny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3LMVKk&#10;gx49C8XRPJSmN66AiEptbBBHj+rVPGv6wyGlq5aoHY8U304G0rKQkTykhI0zcMC2/6oZxJC917FO&#10;x8Z2ARIqgI6xHadbO/jRIwofs8l4ko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210AB08" wp14:editId="147E271A">
                <wp:simplePos x="0" y="0"/>
                <wp:positionH relativeFrom="column">
                  <wp:posOffset>840740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C5BB4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2pt,.25pt" to="155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14:paraId="0D5315CC" w14:textId="77777777" w:rsidR="00D31931" w:rsidRPr="00A83A6B" w:rsidRDefault="00D31931">
      <w:pPr>
        <w:pStyle w:val="a3"/>
        <w:rPr>
          <w:spacing w:val="0"/>
        </w:rPr>
      </w:pPr>
    </w:p>
    <w:p w14:paraId="4777E8A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14:paraId="5E26568B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14:paraId="7FD2EB95" w14:textId="77777777" w:rsidR="00D31931" w:rsidRPr="001F158D" w:rsidRDefault="00D31931">
      <w:pPr>
        <w:pStyle w:val="a3"/>
        <w:rPr>
          <w:spacing w:val="0"/>
        </w:rPr>
      </w:pPr>
    </w:p>
    <w:p w14:paraId="59A4B235" w14:textId="00EB24A3" w:rsidR="00D31931" w:rsidRPr="001F158D" w:rsidRDefault="00C510BC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２．申請者の胸部について</w:t>
      </w:r>
      <w:r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聴診とＸ線検査の結果を記入してください。Ｘ線検査の日付も記入すること（６ヶ月以上前の検査は無効｡</w:t>
      </w:r>
      <w:r w:rsidR="00C87464">
        <w:rPr>
          <w:rFonts w:ascii="ＭＳ 明朝" w:hAnsi="ＭＳ 明朝" w:hint="eastAsia"/>
        </w:rPr>
        <w:t>）</w:t>
      </w:r>
    </w:p>
    <w:p w14:paraId="1E55777E" w14:textId="77777777" w:rsidR="00D31931" w:rsidRPr="00A83A6B" w:rsidRDefault="00D31931" w:rsidP="00A83A6B">
      <w:pPr>
        <w:pStyle w:val="a3"/>
        <w:ind w:left="237" w:hangingChars="150" w:hanging="237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  <w:r w:rsidR="00A83A6B">
        <w:rPr>
          <w:rFonts w:cs="Times New Roman" w:hint="eastAsia"/>
          <w:spacing w:val="0"/>
        </w:rPr>
        <w:t xml:space="preserve"> </w:t>
      </w: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14:paraId="4FD5E740" w14:textId="77777777" w:rsidR="00AD4296" w:rsidRPr="001F158D" w:rsidRDefault="00AD4296">
      <w:pPr>
        <w:pStyle w:val="a3"/>
        <w:rPr>
          <w:rFonts w:cs="Times New Roman"/>
        </w:rPr>
      </w:pPr>
    </w:p>
    <w:p w14:paraId="5C157138" w14:textId="77777777" w:rsidR="00D31931" w:rsidRPr="001F158D" w:rsidRDefault="007B652E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 wp14:anchorId="46AED814" wp14:editId="3CA4439E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254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14:paraId="3DA54B8F" w14:textId="77777777" w:rsidR="00D31931" w:rsidRPr="001F158D" w:rsidRDefault="00275A5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肺      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    </w:t>
      </w:r>
      <w:r w:rsidR="00D31931" w:rsidRPr="001F158D">
        <w:rPr>
          <w:rFonts w:ascii="ＭＳ 明朝" w:hAnsi="ＭＳ 明朝" w:hint="eastAsia"/>
        </w:rPr>
        <w:t>心臓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</w:p>
    <w:p w14:paraId="09507B1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="00275A5B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</w:t>
      </w:r>
      <w:r w:rsidR="00275A5B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14:paraId="6F8F593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>↓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695EFC88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14:paraId="7C0ACDFC" w14:textId="77777777" w:rsidR="00A83A6B" w:rsidRPr="00E2624A" w:rsidRDefault="007B652E" w:rsidP="00A83A6B">
      <w:pPr>
        <w:pStyle w:val="a3"/>
        <w:spacing w:line="180" w:lineRule="exact"/>
        <w:rPr>
          <w:rFonts w:cs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2E1C3" wp14:editId="435BB5C1">
                <wp:simplePos x="0" y="0"/>
                <wp:positionH relativeFrom="column">
                  <wp:posOffset>1192419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19050" b="1905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DF25F" id="Line 3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pt,1.25pt" to="191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A83A6B" w:rsidRPr="00E2624A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</w:p>
    <w:p w14:paraId="458D41EB" w14:textId="77777777" w:rsidR="00D31931" w:rsidRPr="001F158D" w:rsidRDefault="00A83A6B" w:rsidP="00A16367">
      <w:pPr>
        <w:pStyle w:val="a3"/>
        <w:spacing w:line="180" w:lineRule="exact"/>
        <w:ind w:firstLineChars="200" w:firstLine="308"/>
        <w:rPr>
          <w:spacing w:val="0"/>
        </w:rPr>
      </w:pPr>
      <w:r w:rsidRPr="001F158D">
        <w:rPr>
          <w:rFonts w:eastAsia="Times New Roman" w:cs="Times New Roman"/>
        </w:rPr>
        <w:t>Film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No.</w:t>
      </w:r>
      <w:r w:rsidRPr="001F158D">
        <w:rPr>
          <w:rFonts w:eastAsia="Times New Roman" w:cs="Times New Roman"/>
          <w:spacing w:val="-1"/>
        </w:rPr>
        <w:t xml:space="preserve"> </w:t>
      </w:r>
      <w:r w:rsidRPr="00E2624A">
        <w:rPr>
          <w:rFonts w:cs="Times New Roman" w:hint="eastAsia"/>
          <w:spacing w:val="-1"/>
        </w:rPr>
        <w:t xml:space="preserve">                                            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5726BA7F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5884A1" wp14:editId="4EE4F452">
                <wp:simplePos x="0" y="0"/>
                <wp:positionH relativeFrom="column">
                  <wp:posOffset>1195070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0CEF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1pt,4.85pt" to="191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A83A6B" w:rsidRPr="00E2624A">
        <w:rPr>
          <w:rFonts w:cs="Times New Roman" w:hint="eastAsia"/>
          <w:spacing w:val="-1"/>
        </w:rPr>
        <w:t xml:space="preserve">           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</w:t>
      </w:r>
      <w:r w:rsidR="00275A5B">
        <w:rPr>
          <w:rFonts w:eastAsia="Times New Roman" w:cs="Times New Roman"/>
          <w:spacing w:val="-1"/>
        </w:rPr>
        <w:t xml:space="preserve">                      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14:paraId="03CD8A1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14:paraId="7F370956" w14:textId="77777777" w:rsidR="00D31931" w:rsidRPr="001F158D" w:rsidRDefault="00D31931">
      <w:pPr>
        <w:pStyle w:val="a3"/>
        <w:rPr>
          <w:spacing w:val="0"/>
        </w:rPr>
      </w:pPr>
    </w:p>
    <w:p w14:paraId="7D6E33E8" w14:textId="77777777" w:rsidR="00D31931" w:rsidRPr="001F158D" w:rsidRDefault="00D31931">
      <w:pPr>
        <w:pStyle w:val="a3"/>
        <w:rPr>
          <w:spacing w:val="0"/>
        </w:rPr>
      </w:pPr>
    </w:p>
    <w:p w14:paraId="07CA3B4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7DD3D7" wp14:editId="3634C815">
                <wp:simplePos x="0" y="0"/>
                <wp:positionH relativeFrom="column">
                  <wp:posOffset>3758565</wp:posOffset>
                </wp:positionH>
                <wp:positionV relativeFrom="paragraph">
                  <wp:posOffset>92075</wp:posOffset>
                </wp:positionV>
                <wp:extent cx="1745615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56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14515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95pt,7.25pt" to="433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</w:t>
      </w:r>
      <w:r w:rsidR="00A9082F">
        <w:rPr>
          <w:rFonts w:cs="Times New Roman" w:hint="eastAsia"/>
          <w:spacing w:val="-1"/>
        </w:rPr>
        <w:t xml:space="preserve">   </w:t>
      </w:r>
      <w:r w:rsidR="00644186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14:paraId="7451C1BA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14:paraId="7F81E4B8" w14:textId="77777777" w:rsidR="00D31931" w:rsidRPr="001F158D" w:rsidRDefault="00D31931">
      <w:pPr>
        <w:pStyle w:val="a3"/>
        <w:rPr>
          <w:spacing w:val="0"/>
        </w:rPr>
      </w:pPr>
    </w:p>
    <w:p w14:paraId="35305344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14:paraId="19F72B40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14:paraId="3A42FE08" w14:textId="77777777" w:rsidR="00D31931" w:rsidRPr="001F158D" w:rsidRDefault="00D31931">
      <w:pPr>
        <w:pStyle w:val="a3"/>
        <w:rPr>
          <w:spacing w:val="0"/>
        </w:rPr>
      </w:pPr>
    </w:p>
    <w:p w14:paraId="37185332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3B3C7A49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1A2C032F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582F28D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14:paraId="2B9FC1D9" w14:textId="77777777" w:rsidR="00D31931" w:rsidRPr="001F158D" w:rsidRDefault="00D31931">
      <w:pPr>
        <w:pStyle w:val="a3"/>
        <w:rPr>
          <w:spacing w:val="0"/>
        </w:rPr>
      </w:pPr>
    </w:p>
    <w:p w14:paraId="2ADC6545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14:paraId="6425CDD3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14:paraId="1955F59D" w14:textId="77777777" w:rsidR="00D31931" w:rsidRPr="001F158D" w:rsidRDefault="00D31931">
      <w:pPr>
        <w:pStyle w:val="a3"/>
        <w:rPr>
          <w:spacing w:val="0"/>
        </w:rPr>
      </w:pPr>
    </w:p>
    <w:p w14:paraId="11BC5956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mm/</w:t>
      </w:r>
      <w:r w:rsidR="00D95D31" w:rsidRPr="00312DD0">
        <w:rPr>
          <w:rFonts w:cs="Times New Roman" w:hint="eastAsia"/>
        </w:rPr>
        <w:t>h</w:t>
      </w:r>
      <w:r w:rsidRPr="001F158D">
        <w:rPr>
          <w:rFonts w:eastAsia="Times New Roman" w:cs="Times New Roman"/>
        </w:rPr>
        <w:t>r,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/cmm</w:t>
      </w:r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14:paraId="01BBEECB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EC9377" wp14:editId="0BE1FACD">
                <wp:simplePos x="0" y="0"/>
                <wp:positionH relativeFrom="column">
                  <wp:posOffset>2124075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3C3CD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1.25pt" to="19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775F3148" wp14:editId="19F29ACF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D365A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14:paraId="21C49E37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="00D95D31">
        <w:rPr>
          <w:rFonts w:eastAsia="Times New Roman" w:cs="Times New Roman"/>
        </w:rPr>
        <w:t>g</w:t>
      </w:r>
      <w:r w:rsidRPr="001F158D">
        <w:rPr>
          <w:rFonts w:eastAsia="Times New Roman" w:cs="Times New Roman"/>
        </w:rPr>
        <w:t>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p w14:paraId="0EF66DDE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29B039" wp14:editId="595A36F3">
                <wp:simplePos x="0" y="0"/>
                <wp:positionH relativeFrom="column">
                  <wp:posOffset>1747520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8608A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.25pt" to="180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z+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4FAE39D" wp14:editId="57FAE7FC">
                <wp:simplePos x="0" y="0"/>
                <wp:positionH relativeFrom="column">
                  <wp:posOffset>806450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15C1B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.25pt" to="9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hbGw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" o:allowincell="f" strokeweight=".5pt"/>
            </w:pict>
          </mc:Fallback>
        </mc:AlternateContent>
      </w:r>
    </w:p>
    <w:p w14:paraId="1EE18583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CCBBE58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>
        <w:rPr>
          <w:rFonts w:ascii="Century" w:hAnsi="ＭＳ 明朝" w:hint="eastAsia"/>
        </w:rPr>
        <w:t>６</w:t>
      </w:r>
      <w:r w:rsidRPr="001F158D">
        <w:rPr>
          <w:rFonts w:ascii="Century" w:hAnsi="ＭＳ 明朝"/>
        </w:rPr>
        <w:t>．</w:t>
      </w:r>
      <w:r>
        <w:rPr>
          <w:rFonts w:ascii="Century" w:hAnsi="ＭＳ 明朝" w:hint="eastAsia"/>
        </w:rPr>
        <w:t>診断医の印象を述べてください。</w:t>
      </w:r>
    </w:p>
    <w:p w14:paraId="3F5201F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>
        <w:rPr>
          <w:rFonts w:ascii="Century" w:hAnsi="ＭＳ 明朝" w:hint="eastAsia"/>
        </w:rPr>
        <w:t xml:space="preserve">  </w:t>
      </w:r>
      <w:r w:rsidRPr="001F158D">
        <w:rPr>
          <w:rFonts w:ascii="Century" w:hAnsi="Century"/>
        </w:rPr>
        <w:t>P</w:t>
      </w:r>
      <w:r>
        <w:rPr>
          <w:rFonts w:ascii="Century" w:hAnsi="Century" w:hint="eastAsia"/>
        </w:rPr>
        <w:t xml:space="preserve">lease </w:t>
      </w:r>
      <w:r>
        <w:rPr>
          <w:rFonts w:ascii="Century" w:hAnsi="Century"/>
        </w:rPr>
        <w:t>describe</w:t>
      </w:r>
      <w:r>
        <w:rPr>
          <w:rFonts w:ascii="Century" w:hAnsi="Century" w:hint="eastAsia"/>
        </w:rPr>
        <w:t xml:space="preserve"> your impression.</w:t>
      </w:r>
    </w:p>
    <w:p w14:paraId="482181CC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487D43A1" w14:textId="77777777" w:rsidR="000F099B" w:rsidRPr="000F099B" w:rsidRDefault="000F099B" w:rsidP="000F099B">
      <w:pPr>
        <w:pStyle w:val="a3"/>
        <w:rPr>
          <w:rFonts w:ascii="Century" w:hAnsi="Century"/>
          <w:spacing w:val="0"/>
        </w:rPr>
      </w:pPr>
    </w:p>
    <w:p w14:paraId="08984D2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55D3DC6E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3BBC41F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403AE6E3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2EB8639D" w14:textId="77777777" w:rsidR="000F099B" w:rsidRDefault="000F099B" w:rsidP="000F099B">
      <w:pPr>
        <w:pStyle w:val="a3"/>
        <w:rPr>
          <w:rFonts w:ascii="Century" w:hAnsi="Century"/>
          <w:spacing w:val="0"/>
        </w:rPr>
      </w:pPr>
    </w:p>
    <w:p w14:paraId="72D24D02" w14:textId="77777777" w:rsidR="000F099B" w:rsidRPr="001F158D" w:rsidRDefault="000F099B" w:rsidP="000F099B">
      <w:pPr>
        <w:pStyle w:val="a3"/>
        <w:rPr>
          <w:rFonts w:ascii="Century" w:hAnsi="Century"/>
          <w:spacing w:val="0"/>
        </w:rPr>
      </w:pPr>
    </w:p>
    <w:p w14:paraId="08E130CE" w14:textId="77777777" w:rsidR="000F099B" w:rsidRDefault="000F099B">
      <w:pPr>
        <w:pStyle w:val="a3"/>
        <w:rPr>
          <w:rFonts w:ascii="ＭＳ 明朝" w:hAnsi="ＭＳ 明朝"/>
        </w:rPr>
      </w:pPr>
    </w:p>
    <w:p w14:paraId="4219F1AE" w14:textId="77777777" w:rsidR="00D31931" w:rsidRPr="001F158D" w:rsidRDefault="000F099B">
      <w:pPr>
        <w:pStyle w:val="a3"/>
        <w:rPr>
          <w:spacing w:val="0"/>
        </w:rPr>
      </w:pPr>
      <w:r>
        <w:rPr>
          <w:rFonts w:ascii="ＭＳ 明朝" w:hAnsi="ＭＳ 明朝" w:hint="eastAsia"/>
        </w:rPr>
        <w:t>７</w:t>
      </w:r>
      <w:r w:rsidR="00D31931" w:rsidRPr="001F158D">
        <w:rPr>
          <w:rFonts w:ascii="ＭＳ 明朝" w:hAnsi="ＭＳ 明朝" w:hint="eastAsia"/>
        </w:rPr>
        <w:t>．志願者の既往歴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診察・検査の結果から判断して</w:t>
      </w:r>
      <w:r w:rsidR="00C510BC" w:rsidRPr="003777E8">
        <w:rPr>
          <w:rFonts w:ascii="ＭＳ 明朝" w:hAnsi="ＭＳ 明朝" w:hint="eastAsia"/>
        </w:rPr>
        <w:t>、</w:t>
      </w:r>
      <w:r w:rsidR="00D31931" w:rsidRPr="001F158D">
        <w:rPr>
          <w:rFonts w:ascii="ＭＳ 明朝" w:hAnsi="ＭＳ 明朝" w:hint="eastAsia"/>
        </w:rPr>
        <w:t>現在の健康の状況は充分に留学に耐えうるものと思われますか？</w:t>
      </w:r>
    </w:p>
    <w:p w14:paraId="78596571" w14:textId="77777777" w:rsidR="00D31931" w:rsidRPr="000F099B" w:rsidRDefault="00D31931" w:rsidP="001F158D">
      <w:pPr>
        <w:pStyle w:val="a3"/>
        <w:ind w:firstLineChars="100" w:firstLine="154"/>
        <w:rPr>
          <w:spacing w:val="-20"/>
        </w:rPr>
      </w:pPr>
      <w:r w:rsidRPr="001F158D">
        <w:rPr>
          <w:rFonts w:ascii="ＭＳ 明朝" w:hAnsi="ＭＳ 明朝" w:hint="eastAsia"/>
        </w:rPr>
        <w:t xml:space="preserve">　</w:t>
      </w:r>
      <w:r w:rsidRPr="000F099B">
        <w:rPr>
          <w:rFonts w:eastAsia="Times New Roman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0F099B">
        <w:rPr>
          <w:rFonts w:cs="Times New Roman"/>
          <w:spacing w:val="-20"/>
          <w:u w:color="000000"/>
        </w:rPr>
        <w:t xml:space="preserve">that </w:t>
      </w:r>
      <w:r w:rsidRPr="000F099B">
        <w:rPr>
          <w:rFonts w:eastAsia="Times New Roman" w:cs="Times New Roman"/>
          <w:spacing w:val="-20"/>
          <w:u w:color="000000"/>
        </w:rPr>
        <w:t>his/her health status is adequate to pursue studies in Japan?</w:t>
      </w:r>
      <w:r w:rsidRPr="000F099B">
        <w:rPr>
          <w:rFonts w:eastAsia="Times New Roman" w:cs="Times New Roman"/>
          <w:spacing w:val="-20"/>
        </w:rPr>
        <w:t xml:space="preserve"> </w:t>
      </w:r>
    </w:p>
    <w:p w14:paraId="189599F6" w14:textId="77777777" w:rsidR="00D31931" w:rsidRPr="000F099B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0F099B">
        <w:rPr>
          <w:rFonts w:ascii="Century" w:hAnsi="Century" w:cs="Times New Roman"/>
          <w:szCs w:val="28"/>
        </w:rPr>
        <w:t>Y</w:t>
      </w:r>
      <w:r w:rsidR="00D31931" w:rsidRPr="000F099B">
        <w:rPr>
          <w:rFonts w:ascii="Century" w:eastAsia="Times New Roman" w:hAnsi="Century" w:cs="Times New Roman"/>
          <w:szCs w:val="28"/>
        </w:rPr>
        <w:t>es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D31931" w:rsidRPr="000F099B">
        <w:rPr>
          <w:rFonts w:ascii="Century" w:hAnsi="ＭＳ 明朝"/>
          <w:szCs w:val="28"/>
        </w:rPr>
        <w:t xml:space="preserve">　　　</w:t>
      </w:r>
      <w:r w:rsidRPr="000F099B">
        <w:rPr>
          <w:rFonts w:ascii="Century" w:hAnsi="Century" w:cs="Times New Roman"/>
          <w:szCs w:val="28"/>
        </w:rPr>
        <w:t>N</w:t>
      </w:r>
      <w:r w:rsidR="00D31931" w:rsidRPr="000F099B">
        <w:rPr>
          <w:rFonts w:ascii="Century" w:eastAsia="Times New Roman" w:hAnsi="Century" w:cs="Times New Roman"/>
          <w:szCs w:val="28"/>
        </w:rPr>
        <w:t>o</w:t>
      </w:r>
      <w:r w:rsidR="00D31931" w:rsidRPr="000F099B">
        <w:rPr>
          <w:rFonts w:ascii="Century" w:eastAsia="Times New Roman" w:hAnsi="Century" w:cs="Times New Roman"/>
          <w:spacing w:val="-1"/>
          <w:szCs w:val="28"/>
        </w:rPr>
        <w:t xml:space="preserve"> </w:t>
      </w:r>
      <w:r w:rsidR="00D31931" w:rsidRPr="000F099B">
        <w:rPr>
          <w:rFonts w:ascii="Century" w:hAnsi="Century"/>
          <w:szCs w:val="28"/>
        </w:rPr>
        <w:t>□</w:t>
      </w:r>
      <w:r w:rsidR="000F099B">
        <w:rPr>
          <w:rFonts w:ascii="Century" w:hAnsi="Century" w:hint="eastAsia"/>
          <w:szCs w:val="28"/>
        </w:rPr>
        <w:t xml:space="preserve">    </w:t>
      </w:r>
    </w:p>
    <w:p w14:paraId="3E403A39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</w:t>
      </w:r>
      <w:r w:rsidRPr="001F158D">
        <w:rPr>
          <w:rFonts w:ascii="Century" w:hAnsi="ＭＳ 明朝"/>
        </w:rPr>
        <w:t>日付　　　　　　　　　　　　　　署名</w:t>
      </w:r>
    </w:p>
    <w:p w14:paraId="41067DF7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14:paraId="311B3DBB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8264" wp14:editId="287119FC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972CF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5FEA25B" wp14:editId="64A72D4F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D2D24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7D1BEFF8" w14:textId="77777777"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14:paraId="33D1F069" w14:textId="77777777" w:rsidR="00D31931" w:rsidRPr="001F158D" w:rsidRDefault="007B652E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22F00" wp14:editId="29520425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6FE68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14:paraId="1800B49A" w14:textId="77777777" w:rsidR="00D31931" w:rsidRPr="001F158D" w:rsidRDefault="00D31931">
      <w:pPr>
        <w:pStyle w:val="a3"/>
        <w:rPr>
          <w:spacing w:val="0"/>
        </w:rPr>
      </w:pPr>
    </w:p>
    <w:p w14:paraId="6E1D4438" w14:textId="77777777"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14:paraId="73CF1519" w14:textId="77777777"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14:paraId="6A694A8E" w14:textId="77777777"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14:paraId="645E07C5" w14:textId="77777777" w:rsidR="00082B41" w:rsidRDefault="00D31931">
      <w:pPr>
        <w:pStyle w:val="a3"/>
        <w:rPr>
          <w:rFonts w:eastAsia="Times New Roman" w:cs="Times New Roman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</w:p>
    <w:p w14:paraId="065CF6C6" w14:textId="77777777" w:rsidR="00D31931" w:rsidRPr="001F158D" w:rsidRDefault="007B652E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A75BDB5" wp14:editId="21FBA06C">
                <wp:simplePos x="0" y="0"/>
                <wp:positionH relativeFrom="column">
                  <wp:posOffset>1987550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AB91C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.25pt" to="441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" o:allowincell="f" strokeweight=".5pt"/>
            </w:pict>
          </mc:Fallback>
        </mc:AlternateContent>
      </w:r>
    </w:p>
    <w:sectPr w:rsidR="00D31931" w:rsidRPr="001F158D" w:rsidSect="00082B41">
      <w:headerReference w:type="default" r:id="rId8"/>
      <w:pgSz w:w="11906" w:h="16838" w:code="9"/>
      <w:pgMar w:top="851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38771" w14:textId="77777777" w:rsidR="008C11A8" w:rsidRDefault="008C11A8" w:rsidP="006D6A32">
      <w:r>
        <w:separator/>
      </w:r>
    </w:p>
  </w:endnote>
  <w:endnote w:type="continuationSeparator" w:id="0">
    <w:p w14:paraId="6DFAD51A" w14:textId="77777777" w:rsidR="008C11A8" w:rsidRDefault="008C11A8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616A4" w14:textId="77777777" w:rsidR="008C11A8" w:rsidRDefault="008C11A8" w:rsidP="006D6A32">
      <w:r>
        <w:separator/>
      </w:r>
    </w:p>
  </w:footnote>
  <w:footnote w:type="continuationSeparator" w:id="0">
    <w:p w14:paraId="5AC112B0" w14:textId="77777777" w:rsidR="008C11A8" w:rsidRDefault="008C11A8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8CF41" w14:textId="77777777" w:rsidR="000F099B" w:rsidRDefault="00382D64" w:rsidP="00D372A2">
    <w:pPr>
      <w:pStyle w:val="a5"/>
      <w:wordWrap w:val="0"/>
      <w:ind w:right="210"/>
      <w:jc w:val="right"/>
    </w:pPr>
    <w:r w:rsidRPr="00550E3D">
      <w:rPr>
        <w:rFonts w:hint="eastAsia"/>
        <w:i/>
      </w:rPr>
      <w:t>Attachment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2B41"/>
    <w:rsid w:val="0009034D"/>
    <w:rsid w:val="000B6F39"/>
    <w:rsid w:val="000E0AC5"/>
    <w:rsid w:val="000F099B"/>
    <w:rsid w:val="00132863"/>
    <w:rsid w:val="001F158D"/>
    <w:rsid w:val="0022132C"/>
    <w:rsid w:val="002270B6"/>
    <w:rsid w:val="00275A5B"/>
    <w:rsid w:val="002B4D38"/>
    <w:rsid w:val="002C7114"/>
    <w:rsid w:val="002C7C08"/>
    <w:rsid w:val="002F385A"/>
    <w:rsid w:val="003103C1"/>
    <w:rsid w:val="00312DD0"/>
    <w:rsid w:val="00326446"/>
    <w:rsid w:val="00342C82"/>
    <w:rsid w:val="003777E8"/>
    <w:rsid w:val="00382D64"/>
    <w:rsid w:val="00383A5F"/>
    <w:rsid w:val="003A452C"/>
    <w:rsid w:val="003B5E28"/>
    <w:rsid w:val="004133C5"/>
    <w:rsid w:val="004577B7"/>
    <w:rsid w:val="004A5321"/>
    <w:rsid w:val="004D177B"/>
    <w:rsid w:val="004E2CF2"/>
    <w:rsid w:val="0050669C"/>
    <w:rsid w:val="00550E3D"/>
    <w:rsid w:val="005515B8"/>
    <w:rsid w:val="005F5411"/>
    <w:rsid w:val="00603FDE"/>
    <w:rsid w:val="00644186"/>
    <w:rsid w:val="006459C8"/>
    <w:rsid w:val="006D6A32"/>
    <w:rsid w:val="006F01CF"/>
    <w:rsid w:val="007B652E"/>
    <w:rsid w:val="007D4629"/>
    <w:rsid w:val="008076EB"/>
    <w:rsid w:val="008846CF"/>
    <w:rsid w:val="008A4C91"/>
    <w:rsid w:val="008C11A8"/>
    <w:rsid w:val="008E460E"/>
    <w:rsid w:val="00995C2A"/>
    <w:rsid w:val="009D7087"/>
    <w:rsid w:val="00A001FF"/>
    <w:rsid w:val="00A16367"/>
    <w:rsid w:val="00A83A6B"/>
    <w:rsid w:val="00A9082F"/>
    <w:rsid w:val="00AD4296"/>
    <w:rsid w:val="00C510BC"/>
    <w:rsid w:val="00C86764"/>
    <w:rsid w:val="00C87464"/>
    <w:rsid w:val="00CA369D"/>
    <w:rsid w:val="00CA66D3"/>
    <w:rsid w:val="00CB34D1"/>
    <w:rsid w:val="00D3078C"/>
    <w:rsid w:val="00D31931"/>
    <w:rsid w:val="00D323AF"/>
    <w:rsid w:val="00D372A2"/>
    <w:rsid w:val="00D67A54"/>
    <w:rsid w:val="00D95D31"/>
    <w:rsid w:val="00DA30AA"/>
    <w:rsid w:val="00E2624A"/>
    <w:rsid w:val="00E672AB"/>
    <w:rsid w:val="00F17E96"/>
    <w:rsid w:val="00F23CBC"/>
    <w:rsid w:val="00F54DAE"/>
    <w:rsid w:val="00F64EB8"/>
    <w:rsid w:val="00F67D8A"/>
    <w:rsid w:val="00F73A2A"/>
    <w:rsid w:val="00F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61A254"/>
  <w15:chartTrackingRefBased/>
  <w15:docId w15:val="{00617560-65E0-4B1A-B907-2B95659B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eno-chimano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517E-3FE4-4E76-B295-30D639C4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7</TotalTime>
  <Pages>1</Pages>
  <Words>579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健康診断書</vt:lpstr>
    </vt:vector>
  </TitlesOfParts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7</cp:revision>
  <cp:lastPrinted>2019-08-15T05:21:00Z</cp:lastPrinted>
  <dcterms:created xsi:type="dcterms:W3CDTF">2019-08-07T04:05:00Z</dcterms:created>
  <dcterms:modified xsi:type="dcterms:W3CDTF">2020-06-25T04:45:00Z</dcterms:modified>
</cp:coreProperties>
</file>