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978D99" w14:textId="77777777" w:rsidR="00672CF4" w:rsidRPr="00D90DB8" w:rsidRDefault="00672CF4" w:rsidP="00672CF4">
      <w:pPr>
        <w:ind w:left="301" w:hanging="301"/>
        <w:jc w:val="center"/>
        <w:rPr>
          <w:rFonts w:ascii="Times New Roman" w:eastAsia="ＭＳ Ｐ明朝" w:hAnsi="Times New Roman"/>
          <w:color w:val="000000" w:themeColor="text1"/>
          <w:sz w:val="21"/>
          <w:szCs w:val="21"/>
        </w:rPr>
      </w:pPr>
      <w:bookmarkStart w:id="0" w:name="_GoBack"/>
      <w:r w:rsidRPr="00D90DB8">
        <w:rPr>
          <w:rFonts w:ascii="Times New Roman" w:eastAsia="ＭＳ Ｐ明朝" w:hAnsi="Times New Roman"/>
          <w:color w:val="000000" w:themeColor="text1"/>
          <w:sz w:val="21"/>
          <w:szCs w:val="21"/>
        </w:rPr>
        <w:t>Field of Study and Study Program</w:t>
      </w:r>
    </w:p>
    <w:p w14:paraId="18202D4E" w14:textId="77777777" w:rsidR="0039547A" w:rsidRPr="00D90DB8" w:rsidRDefault="0039547A" w:rsidP="0039547A">
      <w:pPr>
        <w:ind w:left="301" w:hanging="301"/>
        <w:jc w:val="center"/>
        <w:rPr>
          <w:rFonts w:ascii="Times New Roman" w:hAnsi="Times New Roman"/>
          <w:color w:val="000000" w:themeColor="text1"/>
          <w:sz w:val="16"/>
          <w:szCs w:val="16"/>
        </w:rPr>
      </w:pPr>
      <w:r w:rsidRPr="00D90DB8">
        <w:rPr>
          <w:rFonts w:ascii="Times New Roman" w:hAnsi="Times New Roman"/>
          <w:color w:val="000000" w:themeColor="text1"/>
          <w:sz w:val="16"/>
          <w:szCs w:val="16"/>
        </w:rPr>
        <w:t>専攻分野及び研究計画</w:t>
      </w:r>
    </w:p>
    <w:p w14:paraId="2576D398" w14:textId="77777777" w:rsidR="0039547A" w:rsidRPr="00D90DB8" w:rsidRDefault="0039547A" w:rsidP="0039547A">
      <w:pPr>
        <w:tabs>
          <w:tab w:val="left" w:pos="8222"/>
        </w:tabs>
        <w:ind w:firstLineChars="200" w:firstLine="300"/>
        <w:jc w:val="left"/>
        <w:rPr>
          <w:rFonts w:ascii="Times New Roman" w:eastAsia="ＭＳ Ｐ明朝" w:hAnsi="Times New Roman"/>
          <w:color w:val="000000" w:themeColor="text1"/>
        </w:rPr>
      </w:pPr>
    </w:p>
    <w:p w14:paraId="5AA021EB" w14:textId="77777777" w:rsidR="0039547A" w:rsidRPr="00D90DB8" w:rsidRDefault="00D53A30" w:rsidP="00D615F6">
      <w:pPr>
        <w:tabs>
          <w:tab w:val="left" w:pos="7200"/>
        </w:tabs>
        <w:ind w:firstLineChars="200" w:firstLine="300"/>
        <w:jc w:val="left"/>
        <w:rPr>
          <w:rFonts w:ascii="Times New Roman" w:eastAsia="ＭＳ Ｐ明朝" w:hAnsi="Times New Roman"/>
          <w:color w:val="000000" w:themeColor="text1"/>
        </w:rPr>
      </w:pPr>
      <w:r w:rsidRPr="00D90DB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148FE" wp14:editId="1FC9EB87">
                <wp:simplePos x="0" y="0"/>
                <wp:positionH relativeFrom="page">
                  <wp:posOffset>3829050</wp:posOffset>
                </wp:positionH>
                <wp:positionV relativeFrom="page">
                  <wp:posOffset>1793240</wp:posOffset>
                </wp:positionV>
                <wp:extent cx="334010" cy="292735"/>
                <wp:effectExtent l="0" t="0" r="0" b="0"/>
                <wp:wrapNone/>
                <wp:docPr id="6" name="Text Box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081459" w14:textId="77777777" w:rsidR="00767DE5" w:rsidRPr="008129EC" w:rsidRDefault="00767DE5" w:rsidP="008129E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8129EC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3148FE" id="_x0000_t202" coordsize="21600,21600" o:spt="202" path="m,l,21600r21600,l21600,xe">
                <v:stroke joinstyle="miter"/>
                <v:path gradientshapeok="t" o:connecttype="rect"/>
              </v:shapetype>
              <v:shape id="Text Box 335" o:spid="_x0000_s1026" type="#_x0000_t202" style="position:absolute;left:0;text-align:left;margin-left:301.5pt;margin-top:141.2pt;width:26.3pt;height:23.0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" stroked="f">
                <v:textbox inset="0,0,0,0">
                  <w:txbxContent>
                    <w:p w14:paraId="74081459" w14:textId="77777777" w:rsidR="00767DE5" w:rsidRPr="008129EC" w:rsidRDefault="00767DE5" w:rsidP="008129E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8129EC">
                        <w:rPr>
                          <w:rFonts w:hint="eastAsia"/>
                          <w:sz w:val="24"/>
                          <w:szCs w:val="24"/>
                        </w:rPr>
                        <w:t>，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615F6" w:rsidRPr="00D90DB8">
        <w:rPr>
          <w:rFonts w:ascii="Times New Roman" w:eastAsia="ＭＳ Ｐ明朝" w:hAnsi="Times New Roman"/>
          <w:color w:val="000000" w:themeColor="text1"/>
        </w:rPr>
        <w:tab/>
      </w:r>
    </w:p>
    <w:p w14:paraId="4C421AF3" w14:textId="77777777" w:rsidR="0039547A" w:rsidRPr="00D90DB8" w:rsidRDefault="00D53A30" w:rsidP="0039547A">
      <w:pPr>
        <w:tabs>
          <w:tab w:val="left" w:pos="8222"/>
        </w:tabs>
        <w:ind w:firstLineChars="200" w:firstLine="300"/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5D56D0" wp14:editId="37D828F4">
                <wp:simplePos x="0" y="0"/>
                <wp:positionH relativeFrom="column">
                  <wp:posOffset>1551940</wp:posOffset>
                </wp:positionH>
                <wp:positionV relativeFrom="paragraph">
                  <wp:posOffset>187325</wp:posOffset>
                </wp:positionV>
                <wp:extent cx="4527550" cy="635"/>
                <wp:effectExtent l="0" t="0" r="0" b="0"/>
                <wp:wrapNone/>
                <wp:docPr id="5" name="Line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2755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F4E365" id="Line 334" o:spid="_x0000_s1026" style="position:absolute;left:0;text-align:lef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2pt,14.75pt" to="478.7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" strokeweight=".5pt"/>
            </w:pict>
          </mc:Fallback>
        </mc:AlternateContent>
      </w:r>
      <w:r w:rsidR="00FD3EC4" w:rsidRPr="00D90DB8">
        <w:rPr>
          <w:rFonts w:ascii="Times New Roman" w:eastAsia="ＭＳ Ｐ明朝" w:hAnsi="Times New Roman"/>
          <w:color w:val="000000" w:themeColor="text1"/>
        </w:rPr>
        <w:t>Full name in Roman block capitals</w:t>
      </w:r>
      <w:r w:rsidR="0039547A" w:rsidRPr="00D90DB8">
        <w:rPr>
          <w:rFonts w:ascii="Times New Roman" w:hAnsi="Times New Roman"/>
          <w:color w:val="000000" w:themeColor="text1"/>
        </w:rPr>
        <w:tab/>
      </w:r>
    </w:p>
    <w:p w14:paraId="1F10A94E" w14:textId="77777777" w:rsidR="0039547A" w:rsidRPr="00D90DB8" w:rsidRDefault="0039547A" w:rsidP="0039547A">
      <w:pPr>
        <w:ind w:left="301" w:hanging="301"/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hAnsi="Times New Roman"/>
          <w:color w:val="000000" w:themeColor="text1"/>
        </w:rPr>
        <w:t xml:space="preserve">　　（姓名（自国語））　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 </w:t>
      </w:r>
      <w:r w:rsidRPr="00D90DB8">
        <w:rPr>
          <w:rFonts w:ascii="Times New Roman" w:hAnsi="Times New Roman"/>
          <w:color w:val="000000" w:themeColor="text1"/>
        </w:rPr>
        <w:t xml:space="preserve">　　　　　　</w:t>
      </w:r>
      <w:r w:rsidR="00FD3EC4" w:rsidRPr="00D90DB8">
        <w:rPr>
          <w:rFonts w:ascii="Times New Roman" w:hAnsi="Times New Roman" w:hint="eastAsia"/>
          <w:color w:val="000000" w:themeColor="text1"/>
        </w:rPr>
        <w:t xml:space="preserve">  </w:t>
      </w:r>
      <w:r w:rsidRPr="00D90DB8">
        <w:rPr>
          <w:rFonts w:ascii="Times New Roman" w:hAnsi="Times New Roman"/>
          <w:color w:val="000000" w:themeColor="text1"/>
        </w:rPr>
        <w:t xml:space="preserve">　　</w:t>
      </w:r>
      <w:r w:rsidRPr="00D90DB8">
        <w:rPr>
          <w:rFonts w:ascii="Times New Roman" w:hAnsi="Times New Roman"/>
          <w:color w:val="000000" w:themeColor="text1"/>
        </w:rPr>
        <w:t>(</w:t>
      </w:r>
      <w:r w:rsidRPr="00D90DB8">
        <w:rPr>
          <w:rFonts w:ascii="Times New Roman" w:eastAsia="ＭＳ Ｐ明朝" w:hAnsi="Times New Roman"/>
          <w:color w:val="000000" w:themeColor="text1"/>
        </w:rPr>
        <w:t>Family name</w:t>
      </w:r>
      <w:r w:rsidRPr="00D90DB8">
        <w:rPr>
          <w:rFonts w:ascii="Times New Roman" w:hAnsi="Times New Roman"/>
          <w:color w:val="000000" w:themeColor="text1"/>
        </w:rPr>
        <w:t>)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        </w:t>
      </w:r>
      <w:r w:rsidRPr="00D90DB8">
        <w:rPr>
          <w:rFonts w:ascii="Times New Roman" w:hAnsi="Times New Roman"/>
          <w:color w:val="000000" w:themeColor="text1"/>
        </w:rPr>
        <w:t xml:space="preserve">　　　　　　　　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</w:t>
      </w:r>
      <w:r w:rsidRPr="00D90DB8">
        <w:rPr>
          <w:rFonts w:ascii="Times New Roman" w:hAnsi="Times New Roman"/>
          <w:color w:val="000000" w:themeColor="text1"/>
        </w:rPr>
        <w:t>(</w:t>
      </w:r>
      <w:r w:rsidRPr="00D90DB8">
        <w:rPr>
          <w:rFonts w:ascii="Times New Roman" w:eastAsia="ＭＳ Ｐ明朝" w:hAnsi="Times New Roman"/>
          <w:color w:val="000000" w:themeColor="text1"/>
        </w:rPr>
        <w:t>First name</w:t>
      </w:r>
      <w:r w:rsidRPr="00D90DB8">
        <w:rPr>
          <w:rFonts w:ascii="Times New Roman" w:hAnsi="Times New Roman"/>
          <w:color w:val="000000" w:themeColor="text1"/>
        </w:rPr>
        <w:t>)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  </w:t>
      </w:r>
      <w:r w:rsidRPr="00D90DB8">
        <w:rPr>
          <w:rFonts w:ascii="Times New Roman" w:hAnsi="Times New Roman"/>
          <w:color w:val="000000" w:themeColor="text1"/>
        </w:rPr>
        <w:t xml:space="preserve">　　　　　　　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</w:t>
      </w:r>
      <w:r w:rsidRPr="00D90DB8">
        <w:rPr>
          <w:rFonts w:ascii="Times New Roman" w:hAnsi="Times New Roman"/>
          <w:color w:val="000000" w:themeColor="text1"/>
        </w:rPr>
        <w:t>(</w:t>
      </w:r>
      <w:r w:rsidRPr="00D90DB8">
        <w:rPr>
          <w:rFonts w:ascii="Times New Roman" w:eastAsia="ＭＳ Ｐ明朝" w:hAnsi="Times New Roman"/>
          <w:color w:val="000000" w:themeColor="text1"/>
        </w:rPr>
        <w:t>Middle name</w:t>
      </w:r>
      <w:r w:rsidRPr="00D90DB8">
        <w:rPr>
          <w:rFonts w:ascii="Times New Roman" w:hAnsi="Times New Roman"/>
          <w:color w:val="000000" w:themeColor="text1"/>
        </w:rPr>
        <w:t>)</w:t>
      </w:r>
    </w:p>
    <w:p w14:paraId="5D3BE4AF" w14:textId="77777777" w:rsidR="0039547A" w:rsidRPr="00D90DB8" w:rsidRDefault="0039547A" w:rsidP="0039547A">
      <w:pPr>
        <w:ind w:left="301" w:hanging="301"/>
        <w:jc w:val="left"/>
        <w:rPr>
          <w:rFonts w:ascii="Times New Roman" w:hAnsi="Times New Roman"/>
          <w:color w:val="000000" w:themeColor="text1"/>
        </w:rPr>
      </w:pPr>
    </w:p>
    <w:p w14:paraId="5DC0F520" w14:textId="77777777" w:rsidR="0039547A" w:rsidRPr="00D90DB8" w:rsidRDefault="0039547A" w:rsidP="0039547A">
      <w:pPr>
        <w:ind w:firstLineChars="200" w:firstLine="300"/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eastAsia="ＭＳ Ｐ明朝" w:hAnsi="Times New Roman"/>
          <w:color w:val="000000" w:themeColor="text1"/>
        </w:rPr>
        <w:t>Nationality</w:t>
      </w:r>
    </w:p>
    <w:p w14:paraId="4E88A783" w14:textId="77777777" w:rsidR="0039547A" w:rsidRPr="00D90DB8" w:rsidRDefault="00D53A30" w:rsidP="0039547A">
      <w:pPr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AA7E5BD" wp14:editId="16258058">
                <wp:simplePos x="0" y="0"/>
                <wp:positionH relativeFrom="column">
                  <wp:posOffset>671830</wp:posOffset>
                </wp:positionH>
                <wp:positionV relativeFrom="paragraph">
                  <wp:posOffset>96520</wp:posOffset>
                </wp:positionV>
                <wp:extent cx="3800475" cy="0"/>
                <wp:effectExtent l="0" t="0" r="0" b="0"/>
                <wp:wrapNone/>
                <wp:docPr id="4" name="Line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004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4B04A2" id="Line 336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9pt,7.6pt" to="352.1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" o:allowincell="f" strokeweight=".5pt"/>
            </w:pict>
          </mc:Fallback>
        </mc:AlternateContent>
      </w:r>
      <w:r w:rsidR="0039547A" w:rsidRPr="00D90DB8">
        <w:rPr>
          <w:rFonts w:ascii="Times New Roman" w:hAnsi="Times New Roman"/>
          <w:color w:val="000000" w:themeColor="text1"/>
        </w:rPr>
        <w:t xml:space="preserve">　　（国　籍）</w:t>
      </w:r>
    </w:p>
    <w:p w14:paraId="6B8F3317" w14:textId="77777777" w:rsidR="0039547A" w:rsidRPr="00D90DB8" w:rsidRDefault="0039547A" w:rsidP="0039547A">
      <w:pPr>
        <w:ind w:leftChars="200" w:left="300"/>
        <w:jc w:val="left"/>
        <w:rPr>
          <w:rFonts w:ascii="Times New Roman" w:eastAsia="ＭＳ Ｐ明朝" w:hAnsi="Times New Roman"/>
          <w:color w:val="000000" w:themeColor="text1"/>
        </w:rPr>
      </w:pPr>
    </w:p>
    <w:p w14:paraId="6FA7E5C6" w14:textId="77777777" w:rsidR="0039547A" w:rsidRPr="00D90DB8" w:rsidRDefault="0039547A" w:rsidP="0039547A">
      <w:pPr>
        <w:ind w:leftChars="200" w:left="300"/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eastAsia="ＭＳ Ｐ明朝" w:hAnsi="Times New Roman"/>
          <w:color w:val="000000" w:themeColor="text1"/>
        </w:rPr>
        <w:t>Proposed study program in Japan</w:t>
      </w:r>
      <w:r w:rsidR="00E36F2F" w:rsidRPr="00D90DB8">
        <w:rPr>
          <w:rFonts w:ascii="Times New Roman" w:eastAsia="ＭＳ Ｐ明朝" w:hAnsi="Times New Roman" w:hint="eastAsia"/>
          <w:color w:val="000000" w:themeColor="text1"/>
        </w:rPr>
        <w:t>: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</w:t>
      </w:r>
      <w:r w:rsidRPr="00D90DB8">
        <w:rPr>
          <w:rFonts w:ascii="Times New Roman" w:hAnsi="Times New Roman"/>
          <w:color w:val="000000" w:themeColor="text1"/>
        </w:rPr>
        <w:t>(</w:t>
      </w:r>
      <w:r w:rsidR="00E36F2F" w:rsidRPr="00D90DB8">
        <w:rPr>
          <w:rFonts w:ascii="Times New Roman" w:hAnsi="Times New Roman" w:hint="eastAsia"/>
          <w:color w:val="000000" w:themeColor="text1"/>
        </w:rPr>
        <w:t xml:space="preserve">Provide an 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outline of your major field of study on this side </w:t>
      </w:r>
      <w:r w:rsidR="00E36F2F" w:rsidRPr="00D90DB8">
        <w:rPr>
          <w:rFonts w:ascii="Times New Roman" w:eastAsia="ＭＳ Ｐ明朝" w:hAnsi="Times New Roman" w:hint="eastAsia"/>
          <w:color w:val="000000" w:themeColor="text1"/>
        </w:rPr>
        <w:t xml:space="preserve">of the paper 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and </w:t>
      </w:r>
      <w:r w:rsidR="00E36F2F" w:rsidRPr="00D90DB8">
        <w:rPr>
          <w:rFonts w:ascii="Times New Roman" w:eastAsia="ＭＳ Ｐ明朝" w:hAnsi="Times New Roman" w:hint="eastAsia"/>
          <w:color w:val="000000" w:themeColor="text1"/>
        </w:rPr>
        <w:t xml:space="preserve">the specific 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details of your study </w:t>
      </w:r>
      <w:r w:rsidRPr="00D90DB8">
        <w:rPr>
          <w:rFonts w:ascii="Times New Roman" w:eastAsia="ＭＳ Ｐ明朝" w:hAnsi="Times New Roman"/>
          <w:snapToGrid w:val="0"/>
          <w:color w:val="000000" w:themeColor="text1"/>
        </w:rPr>
        <w:t>program on the backside</w:t>
      </w:r>
      <w:r w:rsidRPr="00D90DB8">
        <w:rPr>
          <w:rFonts w:ascii="Times New Roman" w:hAnsi="Times New Roman"/>
          <w:snapToGrid w:val="0"/>
          <w:color w:val="000000" w:themeColor="text1"/>
        </w:rPr>
        <w:t>.</w:t>
      </w:r>
      <w:r w:rsidRPr="00D90DB8">
        <w:rPr>
          <w:rFonts w:ascii="Times New Roman" w:eastAsia="ＭＳ Ｐ明朝" w:hAnsi="Times New Roman"/>
          <w:snapToGrid w:val="0"/>
          <w:color w:val="000000" w:themeColor="text1"/>
        </w:rPr>
        <w:t xml:space="preserve"> </w:t>
      </w:r>
      <w:r w:rsidR="00E36F2F" w:rsidRPr="00D90DB8">
        <w:rPr>
          <w:rFonts w:ascii="Times New Roman" w:eastAsia="ＭＳ Ｐ明朝" w:hAnsi="Times New Roman" w:hint="eastAsia"/>
          <w:snapToGrid w:val="0"/>
          <w:color w:val="000000" w:themeColor="text1"/>
        </w:rPr>
        <w:t>Either</w:t>
      </w:r>
      <w:r w:rsidRPr="00D90DB8">
        <w:rPr>
          <w:rFonts w:ascii="Times New Roman" w:eastAsia="ＭＳ Ｐ明朝" w:hAnsi="Times New Roman"/>
          <w:snapToGrid w:val="0"/>
          <w:color w:val="000000" w:themeColor="text1"/>
        </w:rPr>
        <w:t xml:space="preserve"> </w:t>
      </w:r>
      <w:r w:rsidR="00E36F2F" w:rsidRPr="00D90DB8">
        <w:rPr>
          <w:rFonts w:ascii="Times New Roman" w:eastAsia="ＭＳ Ｐ明朝" w:hAnsi="Times New Roman" w:hint="eastAsia"/>
          <w:snapToGrid w:val="0"/>
          <w:color w:val="000000" w:themeColor="text1"/>
        </w:rPr>
        <w:t xml:space="preserve">type </w:t>
      </w:r>
      <w:r w:rsidRPr="00D90DB8">
        <w:rPr>
          <w:rFonts w:ascii="Times New Roman" w:eastAsia="ＭＳ Ｐ明朝" w:hAnsi="Times New Roman"/>
          <w:snapToGrid w:val="0"/>
          <w:color w:val="000000" w:themeColor="text1"/>
        </w:rPr>
        <w:t xml:space="preserve">or </w:t>
      </w:r>
      <w:r w:rsidR="00E36F2F" w:rsidRPr="00D90DB8">
        <w:rPr>
          <w:rFonts w:ascii="Times New Roman" w:eastAsia="ＭＳ Ｐ明朝" w:hAnsi="Times New Roman" w:hint="eastAsia"/>
          <w:snapToGrid w:val="0"/>
          <w:color w:val="000000" w:themeColor="text1"/>
        </w:rPr>
        <w:t>write</w:t>
      </w:r>
      <w:r w:rsidRPr="00D90DB8">
        <w:rPr>
          <w:rFonts w:ascii="Times New Roman" w:eastAsia="ＭＳ Ｐ明朝" w:hAnsi="Times New Roman"/>
          <w:snapToGrid w:val="0"/>
          <w:color w:val="000000" w:themeColor="text1"/>
        </w:rPr>
        <w:t xml:space="preserve"> </w:t>
      </w:r>
      <w:r w:rsidRPr="00D90DB8">
        <w:rPr>
          <w:rFonts w:ascii="Times New Roman" w:eastAsia="ＭＳ Ｐ明朝" w:hAnsi="Times New Roman"/>
          <w:color w:val="000000" w:themeColor="text1"/>
        </w:rPr>
        <w:t>in block letters</w:t>
      </w:r>
      <w:r w:rsidRPr="00D90DB8">
        <w:rPr>
          <w:rFonts w:ascii="Times New Roman" w:hAnsi="Times New Roman"/>
          <w:color w:val="000000" w:themeColor="text1"/>
        </w:rPr>
        <w:t>.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Additional sheets of paper may be attached if necessary</w:t>
      </w:r>
      <w:r w:rsidRPr="00D90DB8">
        <w:rPr>
          <w:rFonts w:ascii="Times New Roman" w:hAnsi="Times New Roman"/>
          <w:color w:val="000000" w:themeColor="text1"/>
        </w:rPr>
        <w:t>.)</w:t>
      </w:r>
    </w:p>
    <w:p w14:paraId="1726D6D7" w14:textId="77777777" w:rsidR="0039547A" w:rsidRPr="00D90DB8" w:rsidRDefault="00D53A30" w:rsidP="0039547A">
      <w:pPr>
        <w:ind w:left="448" w:right="57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37B96D09" wp14:editId="5F98CD88">
                <wp:simplePos x="0" y="0"/>
                <wp:positionH relativeFrom="column">
                  <wp:posOffset>6064885</wp:posOffset>
                </wp:positionH>
                <wp:positionV relativeFrom="paragraph">
                  <wp:posOffset>36830</wp:posOffset>
                </wp:positionV>
                <wp:extent cx="374015" cy="304800"/>
                <wp:effectExtent l="0" t="0" r="0" b="0"/>
                <wp:wrapNone/>
                <wp:docPr id="3" name="Text Box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0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AD43D08" w14:textId="77777777" w:rsidR="00767DE5" w:rsidRDefault="00767DE5" w:rsidP="0039547A">
                            <w:pPr>
                              <w:spacing w:line="440" w:lineRule="exact"/>
                              <w:rPr>
                                <w:rFonts w:ascii="OASYS明朝"/>
                                <w:w w:val="66"/>
                                <w:sz w:val="44"/>
                              </w:rPr>
                            </w:pPr>
                            <w:r>
                              <w:rPr>
                                <w:rFonts w:ascii="OASYS明朝" w:hint="eastAsia"/>
                                <w:w w:val="66"/>
                                <w:sz w:val="4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B96D09" id="Text Box 332" o:spid="_x0000_s1027" type="#_x0000_t202" style="position:absolute;left:0;text-align:left;margin-left:477.55pt;margin-top:2.9pt;width:29.45pt;height:2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" o:allowincell="f" filled="f" stroked="f" strokeweight=".5pt">
                <v:textbox inset="0,0,0,0">
                  <w:txbxContent>
                    <w:p w14:paraId="5AD43D08" w14:textId="77777777" w:rsidR="00767DE5" w:rsidRDefault="00767DE5" w:rsidP="0039547A">
                      <w:pPr>
                        <w:spacing w:line="440" w:lineRule="exact"/>
                        <w:rPr>
                          <w:rFonts w:ascii="OASYS明朝"/>
                          <w:w w:val="66"/>
                          <w:sz w:val="44"/>
                        </w:rPr>
                      </w:pPr>
                      <w:r>
                        <w:rPr>
                          <w:rFonts w:ascii="OASYS明朝" w:hint="eastAsia"/>
                          <w:w w:val="66"/>
                          <w:sz w:val="4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D90DB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0411BD64" wp14:editId="379B56C8">
                <wp:simplePos x="0" y="0"/>
                <wp:positionH relativeFrom="column">
                  <wp:posOffset>195580</wp:posOffset>
                </wp:positionH>
                <wp:positionV relativeFrom="paragraph">
                  <wp:posOffset>41275</wp:posOffset>
                </wp:positionV>
                <wp:extent cx="95250" cy="304800"/>
                <wp:effectExtent l="0" t="0" r="0" b="0"/>
                <wp:wrapNone/>
                <wp:docPr id="2" name="Text Box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A87A8C0" w14:textId="77777777" w:rsidR="00767DE5" w:rsidRDefault="00767DE5" w:rsidP="0039547A">
                            <w:pPr>
                              <w:spacing w:line="440" w:lineRule="exact"/>
                              <w:rPr>
                                <w:rFonts w:ascii="OASYS明朝"/>
                                <w:w w:val="66"/>
                                <w:sz w:val="44"/>
                              </w:rPr>
                            </w:pPr>
                            <w:r>
                              <w:rPr>
                                <w:rFonts w:ascii="OASYS明朝" w:hint="eastAsia"/>
                                <w:w w:val="66"/>
                                <w:sz w:val="44"/>
                              </w:rPr>
                              <w:t>(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11BD64" id="Text Box 331" o:spid="_x0000_s1028" type="#_x0000_t202" style="position:absolute;left:0;text-align:left;margin-left:15.4pt;margin-top:3.25pt;width:7.5pt;height:2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" o:allowincell="f" filled="f" stroked="f" strokeweight=".5pt">
                <v:textbox inset="0,0,0,0">
                  <w:txbxContent>
                    <w:p w14:paraId="0A87A8C0" w14:textId="77777777" w:rsidR="00767DE5" w:rsidRDefault="00767DE5" w:rsidP="0039547A">
                      <w:pPr>
                        <w:spacing w:line="440" w:lineRule="exact"/>
                        <w:rPr>
                          <w:rFonts w:ascii="OASYS明朝"/>
                          <w:w w:val="66"/>
                          <w:sz w:val="44"/>
                        </w:rPr>
                      </w:pPr>
                      <w:r>
                        <w:rPr>
                          <w:rFonts w:ascii="OASYS明朝" w:hint="eastAsia"/>
                          <w:w w:val="66"/>
                          <w:sz w:val="44"/>
                        </w:rPr>
                        <w:t>(</w:t>
                      </w:r>
                    </w:p>
                  </w:txbxContent>
                </v:textbox>
              </v:shape>
            </w:pict>
          </mc:Fallback>
        </mc:AlternateContent>
      </w:r>
      <w:r w:rsidR="0039547A" w:rsidRPr="00D90DB8">
        <w:rPr>
          <w:rFonts w:ascii="Times New Roman" w:hAnsi="Times New Roman"/>
          <w:color w:val="000000" w:themeColor="text1"/>
        </w:rPr>
        <w:t>日本での研究計画；この研究計画は，表面に専攻分野の概要を，裏面に研究計画の詳細を具体</w:t>
      </w:r>
      <w:r w:rsidR="00CB3A38" w:rsidRPr="00D90DB8">
        <w:rPr>
          <w:rFonts w:ascii="Times New Roman" w:hAnsi="Times New Roman" w:hint="eastAsia"/>
          <w:color w:val="000000" w:themeColor="text1"/>
        </w:rPr>
        <w:t>的</w:t>
      </w:r>
      <w:r w:rsidR="0039547A" w:rsidRPr="00D90DB8">
        <w:rPr>
          <w:rFonts w:ascii="Times New Roman" w:hAnsi="Times New Roman"/>
          <w:color w:val="000000" w:themeColor="text1"/>
        </w:rPr>
        <w:t>に記入すること。記入はタイプ又は楷書によるものとし，必要な場合は別紙を追加してもよい。</w:t>
      </w:r>
    </w:p>
    <w:p w14:paraId="480CBDF6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2BE067A0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eastAsia="ＭＳ Ｐ明朝" w:hAnsi="Times New Roman"/>
          <w:color w:val="000000" w:themeColor="text1"/>
        </w:rPr>
        <w:t xml:space="preserve">  </w:t>
      </w:r>
      <w:r w:rsidRPr="00D90DB8">
        <w:rPr>
          <w:rFonts w:ascii="Times New Roman" w:hAnsi="Times New Roman"/>
          <w:color w:val="000000" w:themeColor="text1"/>
        </w:rPr>
        <w:t xml:space="preserve">　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If you have </w:t>
      </w:r>
      <w:r w:rsidR="00E36F2F" w:rsidRPr="00D90DB8">
        <w:rPr>
          <w:rFonts w:ascii="Times New Roman" w:eastAsia="ＭＳ Ｐ明朝" w:hAnsi="Times New Roman"/>
          <w:color w:val="000000" w:themeColor="text1"/>
        </w:rPr>
        <w:t xml:space="preserve">sufficient </w:t>
      </w:r>
      <w:r w:rsidRPr="00D90DB8">
        <w:rPr>
          <w:rFonts w:ascii="Times New Roman" w:eastAsia="ＭＳ Ｐ明朝" w:hAnsi="Times New Roman"/>
          <w:color w:val="000000" w:themeColor="text1"/>
        </w:rPr>
        <w:t>Japanese language ability</w:t>
      </w:r>
      <w:r w:rsidRPr="00D90DB8">
        <w:rPr>
          <w:rFonts w:ascii="Times New Roman" w:hAnsi="Times New Roman"/>
          <w:color w:val="000000" w:themeColor="text1"/>
        </w:rPr>
        <w:t>,</w:t>
      </w:r>
      <w:r w:rsidRPr="00D90DB8">
        <w:rPr>
          <w:rFonts w:ascii="Times New Roman" w:eastAsia="ＭＳ Ｐ明朝" w:hAnsi="Times New Roman"/>
          <w:color w:val="000000" w:themeColor="text1"/>
        </w:rPr>
        <w:t xml:space="preserve"> </w:t>
      </w:r>
      <w:r w:rsidR="00E36F2F" w:rsidRPr="00D90DB8">
        <w:rPr>
          <w:rFonts w:ascii="Times New Roman" w:eastAsia="ＭＳ Ｐ明朝" w:hAnsi="Times New Roman" w:hint="eastAsia"/>
          <w:color w:val="000000" w:themeColor="text1"/>
        </w:rPr>
        <w:t xml:space="preserve">please </w:t>
      </w:r>
      <w:r w:rsidRPr="00D90DB8">
        <w:rPr>
          <w:rFonts w:ascii="Times New Roman" w:eastAsia="ＭＳ Ｐ明朝" w:hAnsi="Times New Roman"/>
          <w:color w:val="000000" w:themeColor="text1"/>
        </w:rPr>
        <w:t>write in Japanese</w:t>
      </w:r>
      <w:r w:rsidRPr="00D90DB8">
        <w:rPr>
          <w:rFonts w:ascii="Times New Roman" w:hAnsi="Times New Roman"/>
          <w:color w:val="000000" w:themeColor="text1"/>
        </w:rPr>
        <w:t>.</w:t>
      </w:r>
    </w:p>
    <w:p w14:paraId="5AF4361F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  <w:r w:rsidRPr="00D90DB8">
        <w:rPr>
          <w:rFonts w:ascii="Times New Roman" w:hAnsi="Times New Roman"/>
          <w:color w:val="000000" w:themeColor="text1"/>
        </w:rPr>
        <w:t xml:space="preserve">　　（相当の日本語能力を有する者は，日本語により記入すること｡）</w:t>
      </w:r>
    </w:p>
    <w:p w14:paraId="65CD2AA9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0AEA88B6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  <w:sz w:val="21"/>
          <w:szCs w:val="21"/>
        </w:rPr>
      </w:pPr>
      <w:r w:rsidRPr="00D90DB8">
        <w:rPr>
          <w:rFonts w:ascii="Times New Roman" w:hAnsi="Times New Roman"/>
          <w:color w:val="000000" w:themeColor="text1"/>
          <w:sz w:val="21"/>
          <w:szCs w:val="21"/>
        </w:rPr>
        <w:t xml:space="preserve">　１　</w:t>
      </w:r>
      <w:r w:rsidRPr="00D90DB8">
        <w:rPr>
          <w:rFonts w:ascii="Times New Roman" w:eastAsia="ＭＳ Ｐ明朝" w:hAnsi="Times New Roman"/>
          <w:color w:val="000000" w:themeColor="text1"/>
          <w:sz w:val="21"/>
          <w:szCs w:val="21"/>
        </w:rPr>
        <w:t>Field of study</w:t>
      </w:r>
      <w:r w:rsidRPr="00D90DB8">
        <w:rPr>
          <w:rFonts w:ascii="Times New Roman" w:hAnsi="Times New Roman"/>
          <w:color w:val="000000" w:themeColor="text1"/>
          <w:sz w:val="21"/>
          <w:szCs w:val="21"/>
        </w:rPr>
        <w:t>（専攻分野）</w:t>
      </w:r>
    </w:p>
    <w:p w14:paraId="628B767F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1B4DD1D0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1376CCB7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4F984C24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20ADDBBE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48D3D99F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02507B30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64928C6B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6521D69D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5E332B89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6C1A1330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3F5F1245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3D4CC865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45B090AD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21AB095A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399286A1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4543AC86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503E68F2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054CE4B5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71EEB098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6CF9A3F0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40131D9B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3863A10B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612605C0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0AB78007" w14:textId="77777777" w:rsidR="0039547A" w:rsidRPr="00D90DB8" w:rsidRDefault="0039547A" w:rsidP="0039547A">
      <w:pPr>
        <w:jc w:val="left"/>
        <w:rPr>
          <w:rFonts w:ascii="Times New Roman" w:hAnsi="Times New Roman"/>
          <w:color w:val="000000" w:themeColor="text1"/>
        </w:rPr>
      </w:pPr>
    </w:p>
    <w:p w14:paraId="3CB747E3" w14:textId="77777777" w:rsidR="00672CF4" w:rsidRPr="00D90DB8" w:rsidRDefault="00672CF4" w:rsidP="0039547A">
      <w:pPr>
        <w:jc w:val="left"/>
        <w:rPr>
          <w:rFonts w:ascii="Times New Roman" w:hAnsi="Times New Roman"/>
          <w:color w:val="000000" w:themeColor="text1"/>
        </w:rPr>
      </w:pPr>
    </w:p>
    <w:p w14:paraId="5E4DA3E8" w14:textId="77777777" w:rsidR="00D615F6" w:rsidRPr="00D90DB8" w:rsidRDefault="00D615F6" w:rsidP="0039547A">
      <w:pPr>
        <w:jc w:val="left"/>
        <w:rPr>
          <w:rFonts w:ascii="Times New Roman" w:hAnsi="Times New Roman"/>
          <w:color w:val="000000" w:themeColor="text1"/>
        </w:rPr>
      </w:pPr>
    </w:p>
    <w:p w14:paraId="6395F051" w14:textId="77777777" w:rsidR="0037758A" w:rsidRPr="00D90DB8" w:rsidRDefault="0039547A" w:rsidP="00D615F6">
      <w:pPr>
        <w:jc w:val="left"/>
        <w:rPr>
          <w:rFonts w:ascii="Times New Roman" w:hAnsi="Times New Roman"/>
          <w:color w:val="000000" w:themeColor="text1"/>
          <w:sz w:val="21"/>
          <w:szCs w:val="21"/>
        </w:rPr>
      </w:pPr>
      <w:r w:rsidRPr="00D90DB8">
        <w:rPr>
          <w:rFonts w:ascii="Times New Roman" w:hAnsi="Times New Roman"/>
          <w:color w:val="000000" w:themeColor="text1"/>
          <w:sz w:val="21"/>
          <w:szCs w:val="21"/>
        </w:rPr>
        <w:lastRenderedPageBreak/>
        <w:t xml:space="preserve">２　</w:t>
      </w:r>
      <w:r w:rsidR="00E36F2F" w:rsidRPr="00D90DB8">
        <w:rPr>
          <w:rFonts w:ascii="Times New Roman" w:hAnsi="Times New Roman" w:hint="eastAsia"/>
          <w:color w:val="000000" w:themeColor="text1"/>
          <w:sz w:val="21"/>
          <w:szCs w:val="21"/>
        </w:rPr>
        <w:t xml:space="preserve">Specific, detailed </w:t>
      </w:r>
      <w:r w:rsidR="00E36F2F" w:rsidRPr="00D90DB8">
        <w:rPr>
          <w:rFonts w:ascii="Times New Roman" w:eastAsia="ＭＳ Ｐ明朝" w:hAnsi="Times New Roman" w:hint="eastAsia"/>
          <w:color w:val="000000" w:themeColor="text1"/>
          <w:sz w:val="21"/>
          <w:szCs w:val="21"/>
        </w:rPr>
        <w:t>s</w:t>
      </w:r>
      <w:r w:rsidRPr="00D90DB8">
        <w:rPr>
          <w:rFonts w:ascii="Times New Roman" w:eastAsia="ＭＳ Ｐ明朝" w:hAnsi="Times New Roman"/>
          <w:color w:val="000000" w:themeColor="text1"/>
          <w:sz w:val="21"/>
          <w:szCs w:val="21"/>
        </w:rPr>
        <w:t>tudy program in Japan</w:t>
      </w:r>
      <w:r w:rsidRPr="00D90DB8">
        <w:rPr>
          <w:rFonts w:ascii="Times New Roman" w:hAnsi="Times New Roman"/>
          <w:color w:val="000000" w:themeColor="text1"/>
          <w:sz w:val="21"/>
          <w:szCs w:val="21"/>
        </w:rPr>
        <w:t>（研究計画：詳細かつ具体に記入すること｡）</w:t>
      </w:r>
      <w:r w:rsidR="00D53A30" w:rsidRPr="00D90DB8">
        <w:rPr>
          <w:rFonts w:ascii="Times New Roman" w:hAnsi="Times New Roman"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D5D0C00" wp14:editId="55A23191">
                <wp:simplePos x="0" y="0"/>
                <wp:positionH relativeFrom="page">
                  <wp:posOffset>575945</wp:posOffset>
                </wp:positionH>
                <wp:positionV relativeFrom="page">
                  <wp:posOffset>10043160</wp:posOffset>
                </wp:positionV>
                <wp:extent cx="6407785" cy="215900"/>
                <wp:effectExtent l="0" t="0" r="0" b="0"/>
                <wp:wrapNone/>
                <wp:docPr id="1" name="Text Box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785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61D0EEE" w14:textId="77777777" w:rsidR="00767DE5" w:rsidRDefault="00767DE5" w:rsidP="00330E09">
                            <w:pPr>
                              <w:spacing w:line="180" w:lineRule="exact"/>
                              <w:rPr>
                                <w:rFonts w:ascii="OASYS明朝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5D0C00" id="Text Box 333" o:spid="_x0000_s1029" type="#_x0000_t202" style="position:absolute;margin-left:45.35pt;margin-top:790.8pt;width:504.55pt;height:17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" stroked="f" strokeweight=".5pt">
                <v:textbox inset="0,0,0,0">
                  <w:txbxContent>
                    <w:p w14:paraId="661D0EEE" w14:textId="77777777" w:rsidR="00767DE5" w:rsidRDefault="00767DE5" w:rsidP="00330E09">
                      <w:pPr>
                        <w:spacing w:line="180" w:lineRule="exact"/>
                        <w:rPr>
                          <w:rFonts w:ascii="OASYS明朝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bookmarkEnd w:id="0"/>
    </w:p>
    <w:sectPr w:rsidR="0037758A" w:rsidRPr="00D90DB8" w:rsidSect="00D615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560" w:right="1134" w:bottom="1276" w:left="1134" w:header="1133" w:footer="454" w:gutter="0"/>
      <w:cols w:space="425"/>
      <w:docGrid w:type="linesAndChars" w:linePitch="29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6ECB88" w14:textId="77777777" w:rsidR="000237C6" w:rsidRDefault="000237C6">
      <w:r>
        <w:separator/>
      </w:r>
    </w:p>
  </w:endnote>
  <w:endnote w:type="continuationSeparator" w:id="0">
    <w:p w14:paraId="6F6B4434" w14:textId="77777777" w:rsidR="000237C6" w:rsidRDefault="00023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5DFCEA" w14:textId="77777777" w:rsidR="001369EF" w:rsidRDefault="001369EF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726F2" w14:textId="77777777" w:rsidR="00767DE5" w:rsidRDefault="00767DE5">
    <w:pPr>
      <w:pStyle w:val="ab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D72A20" w14:textId="77777777" w:rsidR="001369EF" w:rsidRDefault="001369EF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547226" w14:textId="77777777" w:rsidR="000237C6" w:rsidRDefault="000237C6">
      <w:r>
        <w:separator/>
      </w:r>
    </w:p>
  </w:footnote>
  <w:footnote w:type="continuationSeparator" w:id="0">
    <w:p w14:paraId="749F653D" w14:textId="77777777" w:rsidR="000237C6" w:rsidRDefault="000237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186E4B" w14:textId="77777777" w:rsidR="001369EF" w:rsidRDefault="001369EF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E05131" w14:textId="77777777" w:rsidR="00F47D9D" w:rsidRDefault="00F47D9D" w:rsidP="00D615F6">
    <w:pPr>
      <w:pStyle w:val="a4"/>
      <w:snapToGrid w:val="0"/>
      <w:spacing w:line="240" w:lineRule="auto"/>
      <w:ind w:right="386"/>
      <w:jc w:val="right"/>
      <w:outlineLvl w:val="0"/>
    </w:pPr>
    <w:r w:rsidRPr="00F47D9D">
      <w:rPr>
        <w:rFonts w:ascii="ＭＳ 明朝" w:eastAsia="ＭＳ 明朝" w:hAnsi="ＭＳ 明朝" w:hint="eastAsia"/>
        <w:b w:val="0"/>
        <w:sz w:val="32"/>
        <w:szCs w:val="32"/>
      </w:rPr>
      <w:t>Form3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4DE6C2" w14:textId="77777777" w:rsidR="001369EF" w:rsidRDefault="001369EF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37C1A"/>
    <w:multiLevelType w:val="hybridMultilevel"/>
    <w:tmpl w:val="80BC2C92"/>
    <w:lvl w:ilvl="0" w:tplc="167CF5E0">
      <w:start w:val="2"/>
      <w:numFmt w:val="decimal"/>
      <w:lvlText w:val="(%1)"/>
      <w:lvlJc w:val="left"/>
      <w:pPr>
        <w:tabs>
          <w:tab w:val="num" w:pos="700"/>
        </w:tabs>
        <w:ind w:left="700" w:hanging="360"/>
      </w:pPr>
      <w:rPr>
        <w:rFonts w:hint="eastAsia"/>
      </w:rPr>
    </w:lvl>
    <w:lvl w:ilvl="1" w:tplc="247E6316" w:tentative="1">
      <w:start w:val="1"/>
      <w:numFmt w:val="aiueoFullWidth"/>
      <w:lvlText w:val="(%2)"/>
      <w:lvlJc w:val="left"/>
      <w:pPr>
        <w:tabs>
          <w:tab w:val="num" w:pos="1180"/>
        </w:tabs>
        <w:ind w:left="1180" w:hanging="420"/>
      </w:pPr>
    </w:lvl>
    <w:lvl w:ilvl="2" w:tplc="B09A73FC" w:tentative="1">
      <w:start w:val="1"/>
      <w:numFmt w:val="decimalEnclosedCircle"/>
      <w:lvlText w:val="%3"/>
      <w:lvlJc w:val="left"/>
      <w:pPr>
        <w:tabs>
          <w:tab w:val="num" w:pos="1600"/>
        </w:tabs>
        <w:ind w:left="1600" w:hanging="420"/>
      </w:pPr>
    </w:lvl>
    <w:lvl w:ilvl="3" w:tplc="F93E4AA8" w:tentative="1">
      <w:start w:val="1"/>
      <w:numFmt w:val="decimal"/>
      <w:lvlText w:val="%4."/>
      <w:lvlJc w:val="left"/>
      <w:pPr>
        <w:tabs>
          <w:tab w:val="num" w:pos="2020"/>
        </w:tabs>
        <w:ind w:left="2020" w:hanging="420"/>
      </w:pPr>
    </w:lvl>
    <w:lvl w:ilvl="4" w:tplc="8F285E7A" w:tentative="1">
      <w:start w:val="1"/>
      <w:numFmt w:val="aiueoFullWidth"/>
      <w:lvlText w:val="(%5)"/>
      <w:lvlJc w:val="left"/>
      <w:pPr>
        <w:tabs>
          <w:tab w:val="num" w:pos="2440"/>
        </w:tabs>
        <w:ind w:left="2440" w:hanging="420"/>
      </w:pPr>
    </w:lvl>
    <w:lvl w:ilvl="5" w:tplc="D068E2FE" w:tentative="1">
      <w:start w:val="1"/>
      <w:numFmt w:val="decimalEnclosedCircle"/>
      <w:lvlText w:val="%6"/>
      <w:lvlJc w:val="left"/>
      <w:pPr>
        <w:tabs>
          <w:tab w:val="num" w:pos="2860"/>
        </w:tabs>
        <w:ind w:left="2860" w:hanging="420"/>
      </w:pPr>
    </w:lvl>
    <w:lvl w:ilvl="6" w:tplc="AAC6ECFE" w:tentative="1">
      <w:start w:val="1"/>
      <w:numFmt w:val="decimal"/>
      <w:lvlText w:val="%7."/>
      <w:lvlJc w:val="left"/>
      <w:pPr>
        <w:tabs>
          <w:tab w:val="num" w:pos="3280"/>
        </w:tabs>
        <w:ind w:left="3280" w:hanging="420"/>
      </w:pPr>
    </w:lvl>
    <w:lvl w:ilvl="7" w:tplc="8DDE1F82" w:tentative="1">
      <w:start w:val="1"/>
      <w:numFmt w:val="aiueoFullWidth"/>
      <w:lvlText w:val="(%8)"/>
      <w:lvlJc w:val="left"/>
      <w:pPr>
        <w:tabs>
          <w:tab w:val="num" w:pos="3700"/>
        </w:tabs>
        <w:ind w:left="3700" w:hanging="420"/>
      </w:pPr>
    </w:lvl>
    <w:lvl w:ilvl="8" w:tplc="01380472" w:tentative="1">
      <w:start w:val="1"/>
      <w:numFmt w:val="decimalEnclosedCircle"/>
      <w:lvlText w:val="%9"/>
      <w:lvlJc w:val="left"/>
      <w:pPr>
        <w:tabs>
          <w:tab w:val="num" w:pos="4120"/>
        </w:tabs>
        <w:ind w:left="4120" w:hanging="420"/>
      </w:pPr>
    </w:lvl>
  </w:abstractNum>
  <w:abstractNum w:abstractNumId="1" w15:restartNumberingAfterBreak="0">
    <w:nsid w:val="16771256"/>
    <w:multiLevelType w:val="hybridMultilevel"/>
    <w:tmpl w:val="09A2EDA4"/>
    <w:lvl w:ilvl="0" w:tplc="205CBDB4">
      <w:start w:val="2"/>
      <w:numFmt w:val="decimalFullWidth"/>
      <w:lvlText w:val="（注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240071F0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9806C994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DA940F8C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DE8C3A24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DE7E13B0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8C62ECB6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9B382EFE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21A896E4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2" w15:restartNumberingAfterBreak="0">
    <w:nsid w:val="5BF6475B"/>
    <w:multiLevelType w:val="hybridMultilevel"/>
    <w:tmpl w:val="8F506B3A"/>
    <w:lvl w:ilvl="0" w:tplc="E9420A32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7326D6AC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17B00A26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B8DC4F7C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D2CA45F8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90F81DD4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A2B20BFC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3E76C702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3B0227FC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75"/>
  <w:drawingGridVerticalSpacing w:val="295"/>
  <w:displayHorizontalDrawingGridEvery w:val="0"/>
  <w:characterSpacingControl w:val="compressPunctuation"/>
  <w:hdrShapeDefaults>
    <o:shapedefaults v:ext="edit" spidmax="5121">
      <v:stroke weight=".5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AEA"/>
    <w:rsid w:val="00011D39"/>
    <w:rsid w:val="000237C6"/>
    <w:rsid w:val="000255A4"/>
    <w:rsid w:val="000310B4"/>
    <w:rsid w:val="00046EE4"/>
    <w:rsid w:val="00086346"/>
    <w:rsid w:val="000F3ACE"/>
    <w:rsid w:val="000F6312"/>
    <w:rsid w:val="001174C1"/>
    <w:rsid w:val="001369EF"/>
    <w:rsid w:val="0014296F"/>
    <w:rsid w:val="001506BE"/>
    <w:rsid w:val="00165EF5"/>
    <w:rsid w:val="001D1822"/>
    <w:rsid w:val="001F0C4E"/>
    <w:rsid w:val="001F7A42"/>
    <w:rsid w:val="00212EFC"/>
    <w:rsid w:val="00244A25"/>
    <w:rsid w:val="00256334"/>
    <w:rsid w:val="00261B47"/>
    <w:rsid w:val="00282009"/>
    <w:rsid w:val="002956E3"/>
    <w:rsid w:val="002A178B"/>
    <w:rsid w:val="002E12A1"/>
    <w:rsid w:val="002E4CF1"/>
    <w:rsid w:val="002E5E03"/>
    <w:rsid w:val="002E7C86"/>
    <w:rsid w:val="00305E83"/>
    <w:rsid w:val="00326663"/>
    <w:rsid w:val="00330E09"/>
    <w:rsid w:val="00353349"/>
    <w:rsid w:val="0037758A"/>
    <w:rsid w:val="00384567"/>
    <w:rsid w:val="0038672A"/>
    <w:rsid w:val="0039547A"/>
    <w:rsid w:val="003B00B8"/>
    <w:rsid w:val="003D2197"/>
    <w:rsid w:val="003F5CB5"/>
    <w:rsid w:val="00456BAD"/>
    <w:rsid w:val="00482F2A"/>
    <w:rsid w:val="00495229"/>
    <w:rsid w:val="004B59DE"/>
    <w:rsid w:val="004B64BB"/>
    <w:rsid w:val="004C6315"/>
    <w:rsid w:val="004F1DA7"/>
    <w:rsid w:val="004F59BA"/>
    <w:rsid w:val="005514A0"/>
    <w:rsid w:val="0058523C"/>
    <w:rsid w:val="005C220D"/>
    <w:rsid w:val="005E079B"/>
    <w:rsid w:val="005F1F92"/>
    <w:rsid w:val="005F35A8"/>
    <w:rsid w:val="006418FE"/>
    <w:rsid w:val="006510FB"/>
    <w:rsid w:val="00653C83"/>
    <w:rsid w:val="00672CF4"/>
    <w:rsid w:val="006858C6"/>
    <w:rsid w:val="006D7C3A"/>
    <w:rsid w:val="006F4056"/>
    <w:rsid w:val="00746729"/>
    <w:rsid w:val="00767DE5"/>
    <w:rsid w:val="00770682"/>
    <w:rsid w:val="00780FEE"/>
    <w:rsid w:val="007950A9"/>
    <w:rsid w:val="007B2576"/>
    <w:rsid w:val="007B58A3"/>
    <w:rsid w:val="008129EC"/>
    <w:rsid w:val="00817A86"/>
    <w:rsid w:val="008201F1"/>
    <w:rsid w:val="00826AEA"/>
    <w:rsid w:val="008377F2"/>
    <w:rsid w:val="00853C27"/>
    <w:rsid w:val="00854042"/>
    <w:rsid w:val="00874865"/>
    <w:rsid w:val="008C70AE"/>
    <w:rsid w:val="0092231A"/>
    <w:rsid w:val="00925600"/>
    <w:rsid w:val="009304BA"/>
    <w:rsid w:val="009375AA"/>
    <w:rsid w:val="009375F5"/>
    <w:rsid w:val="0096088F"/>
    <w:rsid w:val="00960F3C"/>
    <w:rsid w:val="00980CD8"/>
    <w:rsid w:val="00982F65"/>
    <w:rsid w:val="00990411"/>
    <w:rsid w:val="00992BB4"/>
    <w:rsid w:val="009B362F"/>
    <w:rsid w:val="009E4E0B"/>
    <w:rsid w:val="009E63F1"/>
    <w:rsid w:val="00A06CD0"/>
    <w:rsid w:val="00A17335"/>
    <w:rsid w:val="00A22A5F"/>
    <w:rsid w:val="00A26FB2"/>
    <w:rsid w:val="00A46877"/>
    <w:rsid w:val="00A72B11"/>
    <w:rsid w:val="00AC620A"/>
    <w:rsid w:val="00AD756A"/>
    <w:rsid w:val="00B04822"/>
    <w:rsid w:val="00B1450E"/>
    <w:rsid w:val="00B519D8"/>
    <w:rsid w:val="00B6131E"/>
    <w:rsid w:val="00B656B5"/>
    <w:rsid w:val="00B81433"/>
    <w:rsid w:val="00B83577"/>
    <w:rsid w:val="00B87EE1"/>
    <w:rsid w:val="00BA4205"/>
    <w:rsid w:val="00BB5977"/>
    <w:rsid w:val="00BF0B29"/>
    <w:rsid w:val="00BF684C"/>
    <w:rsid w:val="00C109FD"/>
    <w:rsid w:val="00C46951"/>
    <w:rsid w:val="00C51023"/>
    <w:rsid w:val="00C65462"/>
    <w:rsid w:val="00C912B9"/>
    <w:rsid w:val="00CA70F9"/>
    <w:rsid w:val="00CB3A38"/>
    <w:rsid w:val="00CE6415"/>
    <w:rsid w:val="00CF51EE"/>
    <w:rsid w:val="00D11855"/>
    <w:rsid w:val="00D311E8"/>
    <w:rsid w:val="00D36856"/>
    <w:rsid w:val="00D53A30"/>
    <w:rsid w:val="00D60A90"/>
    <w:rsid w:val="00D615F6"/>
    <w:rsid w:val="00D70C54"/>
    <w:rsid w:val="00D90DB8"/>
    <w:rsid w:val="00DB15ED"/>
    <w:rsid w:val="00DB6A71"/>
    <w:rsid w:val="00DC294C"/>
    <w:rsid w:val="00DE18C9"/>
    <w:rsid w:val="00E03B30"/>
    <w:rsid w:val="00E063D8"/>
    <w:rsid w:val="00E2343A"/>
    <w:rsid w:val="00E36F2F"/>
    <w:rsid w:val="00EB3446"/>
    <w:rsid w:val="00EC02B9"/>
    <w:rsid w:val="00EE3CDE"/>
    <w:rsid w:val="00EF3692"/>
    <w:rsid w:val="00F10F3F"/>
    <w:rsid w:val="00F14D10"/>
    <w:rsid w:val="00F32871"/>
    <w:rsid w:val="00F405B5"/>
    <w:rsid w:val="00F42808"/>
    <w:rsid w:val="00F47D9D"/>
    <w:rsid w:val="00FD3EC4"/>
    <w:rsid w:val="00FF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stroke weight=".5pt"/>
      <v:textbox inset="0,0,0,0"/>
    </o:shapedefaults>
    <o:shapelayout v:ext="edit">
      <o:idmap v:ext="edit" data="1"/>
    </o:shapelayout>
  </w:shapeDefaults>
  <w:decimalSymbol w:val="."/>
  <w:listSeparator w:val=","/>
  <w14:docId w14:val="62E12989"/>
  <w15:chartTrackingRefBased/>
  <w15:docId w15:val="{D33B6A41-9E29-42B2-9444-DD97FDE53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60A90"/>
    <w:pPr>
      <w:widowControl w:val="0"/>
      <w:jc w:val="both"/>
    </w:pPr>
    <w:rPr>
      <w:kern w:val="2"/>
      <w:sz w:val="15"/>
      <w:szCs w:val="15"/>
    </w:rPr>
  </w:style>
  <w:style w:type="paragraph" w:styleId="1">
    <w:name w:val="heading 1"/>
    <w:basedOn w:val="a"/>
    <w:next w:val="a"/>
    <w:qFormat/>
    <w:pPr>
      <w:keepNext/>
      <w:spacing w:line="170" w:lineRule="exact"/>
      <w:jc w:val="left"/>
      <w:outlineLvl w:val="0"/>
    </w:pPr>
    <w:rPr>
      <w:rFonts w:eastAsia="ＭＳ Ｐ明朝"/>
      <w:b/>
      <w:snapToGrid w:val="0"/>
      <w:spacing w:val="20"/>
      <w:sz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</w:rPr>
  </w:style>
  <w:style w:type="paragraph" w:styleId="a6">
    <w:name w:val="Body Text Indent"/>
    <w:basedOn w:val="a"/>
    <w:pPr>
      <w:ind w:left="450"/>
      <w:jc w:val="left"/>
    </w:pPr>
    <w:rPr>
      <w:rFonts w:ascii="OASYS明朝"/>
    </w:rPr>
  </w:style>
  <w:style w:type="paragraph" w:customStyle="1" w:styleId="a7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</w:rPr>
  </w:style>
  <w:style w:type="paragraph" w:styleId="a8">
    <w:name w:val="Block Text"/>
    <w:basedOn w:val="a"/>
    <w:pPr>
      <w:ind w:left="601" w:right="147"/>
      <w:jc w:val="left"/>
    </w:pPr>
    <w:rPr>
      <w:rFonts w:ascii="OASYS明朝"/>
    </w:rPr>
  </w:style>
  <w:style w:type="paragraph" w:styleId="2">
    <w:name w:val="Body Text Indent 2"/>
    <w:basedOn w:val="a"/>
    <w:pPr>
      <w:ind w:left="600"/>
      <w:jc w:val="left"/>
    </w:pPr>
    <w:rPr>
      <w:rFonts w:ascii="OASYS明朝"/>
    </w:rPr>
  </w:style>
  <w:style w:type="paragraph" w:styleId="3">
    <w:name w:val="Body Text Indent 3"/>
    <w:basedOn w:val="a"/>
    <w:pPr>
      <w:ind w:left="601"/>
    </w:pPr>
    <w:rPr>
      <w:rFonts w:ascii="OASYS明朝"/>
    </w:rPr>
  </w:style>
  <w:style w:type="character" w:styleId="a9">
    <w:name w:val="FollowedHyperlink"/>
    <w:rPr>
      <w:color w:val="800080"/>
      <w:u w:val="single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c">
    <w:name w:val="page number"/>
    <w:basedOn w:val="a0"/>
  </w:style>
  <w:style w:type="paragraph" w:styleId="ad">
    <w:name w:val="Balloon Text"/>
    <w:basedOn w:val="a"/>
    <w:semiHidden/>
    <w:rsid w:val="00F32871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8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1\NEWDOC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NEWDOC</Template>
  <TotalTime>0</TotalTime>
  <Pages>2</Pages>
  <Words>254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JAPANESE GOVERNMENT (MONBUSHO)SCHOLARSHIP</vt:lpstr>
      <vt:lpstr>APPLICATION FOR JAPANESE GOVERNMENT (MONBUSHO)SCHOLARSHIP</vt:lpstr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revision>3</cp:revision>
  <cp:lastPrinted>2020-02-12T09:41:00Z</cp:lastPrinted>
  <dcterms:created xsi:type="dcterms:W3CDTF">2020-01-15T08:34:00Z</dcterms:created>
  <dcterms:modified xsi:type="dcterms:W3CDTF">2020-02-12T09:41:00Z</dcterms:modified>
</cp:coreProperties>
</file>